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6E248F">
      <w:pPr>
        <w:jc w:val="center"/>
        <w:rPr>
          <w:rFonts w:hint="default"/>
          <w:b/>
          <w:bCs/>
          <w:color w:val="FF0000"/>
          <w:sz w:val="21"/>
          <w:szCs w:val="24"/>
          <w:lang w:val="en-US" w:eastAsia="zh-CN"/>
        </w:rPr>
      </w:pPr>
      <w:r>
        <w:rPr>
          <w:rFonts w:hint="eastAsia"/>
          <w:b/>
          <w:bCs/>
          <w:sz w:val="48"/>
          <w:szCs w:val="56"/>
          <w:lang w:val="en-US" w:eastAsia="zh-CN"/>
        </w:rPr>
        <w:t>询价报名表</w:t>
      </w:r>
    </w:p>
    <w:tbl>
      <w:tblPr>
        <w:tblStyle w:val="3"/>
        <w:tblW w:w="1023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8"/>
        <w:gridCol w:w="2376"/>
        <w:gridCol w:w="1555"/>
        <w:gridCol w:w="4319"/>
      </w:tblGrid>
      <w:tr w14:paraId="773C7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  <w:jc w:val="center"/>
        </w:trPr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EA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82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3D4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3832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  <w:jc w:val="center"/>
        </w:trPr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08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单位性质</w:t>
            </w:r>
          </w:p>
        </w:tc>
        <w:tc>
          <w:tcPr>
            <w:tcW w:w="82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153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DB76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  <w:jc w:val="center"/>
        </w:trPr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CF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联系人</w:t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114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76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4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1D7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5ACE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9" w:hRule="atLeast"/>
          <w:jc w:val="center"/>
        </w:trPr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BD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报名项目及</w:t>
            </w:r>
          </w:p>
          <w:p w14:paraId="34FAC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公司优势</w:t>
            </w:r>
          </w:p>
        </w:tc>
        <w:tc>
          <w:tcPr>
            <w:tcW w:w="82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039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  <w:p w14:paraId="3933D8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  <w:p w14:paraId="6861B0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  <w:p w14:paraId="5E1A38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  <w:p w14:paraId="2F98E9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  <w:p w14:paraId="58AE89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  <w:p w14:paraId="329DB3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  <w:p w14:paraId="06E2D5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  <w:p w14:paraId="0DA1BE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  <w:p w14:paraId="1B39BD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  <w:p w14:paraId="7B5873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60E36265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（注：报名表请加盖公章）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4619D1"/>
    <w:rsid w:val="1C015F22"/>
    <w:rsid w:val="1F55330C"/>
    <w:rsid w:val="204619D1"/>
    <w:rsid w:val="22CC2DA5"/>
    <w:rsid w:val="496715E3"/>
    <w:rsid w:val="530F4280"/>
    <w:rsid w:val="5B334C47"/>
    <w:rsid w:val="6B5A44DC"/>
    <w:rsid w:val="6CE30408"/>
    <w:rsid w:val="706109EE"/>
    <w:rsid w:val="72BF4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29990219-b652-47dc-8002-21efb585908b\&#23398;&#26657;&#27604;&#36187;&#25253;&#21517;&#34920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学校比赛报名表.docx</Template>
  <Pages>1</Pages>
  <Words>41</Words>
  <Characters>41</Characters>
  <Lines>0</Lines>
  <Paragraphs>0</Paragraphs>
  <TotalTime>10</TotalTime>
  <ScaleCrop>false</ScaleCrop>
  <LinksUpToDate>false</LinksUpToDate>
  <CharactersWithSpaces>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2026-03-10T07:12:00Z</dcterms:created>
  <dc:creator>婷1400398494</dc:creator>
  <cp:lastModifiedBy>木几</cp:lastModifiedBy>
  <cp:lastPrinted>2026-03-10T09:00:00Z</cp:lastPrinted>
  <dcterms:modified xsi:type="dcterms:W3CDTF">2026-09-21T03:10:40Z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35B18EF0503344ED9781E9E340F1506B_13</vt:lpwstr>
  </property>
  <property fmtid="{D5CDD505-2E9C-101B-9397-08002B2CF9AE}" pid="4" name="KSOTemplateUUID">
    <vt:lpwstr>v1.0_mb_6574D6CdofnAOZAtRXCQrQ==</vt:lpwstr>
  </property>
  <property fmtid="{D5CDD505-2E9C-101B-9397-08002B2CF9AE}" pid="5" name="KSOTemplateDocerSaveRecord">
    <vt:lpwstr>eyJoZGlkIjoiYzIzYjllOTQwMWFjMjRmNGFkYjQ3NGIzMjUxZGZkODYiLCJ1c2VySWQiOiI0MDM0NjE3MDcifQ==</vt:lpwstr>
  </property>
</Properties>
</file>